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43FF" w:rsidRDefault="008043FF" w:rsidP="00663C49">
      <w:pPr>
        <w:pStyle w:val="NoSpacing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МБУДО ДПЦ «Молодость» Приволжского района г. Казани</w:t>
      </w:r>
    </w:p>
    <w:p w:rsidR="008043FF" w:rsidRDefault="008043FF" w:rsidP="00663C49">
      <w:pPr>
        <w:pStyle w:val="NoSpacing"/>
        <w:jc w:val="center"/>
        <w:rPr>
          <w:rFonts w:ascii="Times New Roman" w:hAnsi="Times New Roman"/>
          <w:sz w:val="24"/>
          <w:szCs w:val="24"/>
        </w:rPr>
      </w:pPr>
    </w:p>
    <w:p w:rsidR="008043FF" w:rsidRDefault="008043FF" w:rsidP="00663C49">
      <w:pPr>
        <w:pStyle w:val="NoSpacing"/>
        <w:jc w:val="center"/>
        <w:rPr>
          <w:rFonts w:ascii="Times New Roman" w:hAnsi="Times New Roman"/>
          <w:sz w:val="24"/>
          <w:szCs w:val="24"/>
        </w:rPr>
      </w:pPr>
    </w:p>
    <w:p w:rsidR="008043FF" w:rsidRDefault="008043FF" w:rsidP="00663C49">
      <w:pPr>
        <w:pStyle w:val="NoSpacing"/>
        <w:jc w:val="center"/>
        <w:rPr>
          <w:rFonts w:ascii="Times New Roman" w:hAnsi="Times New Roman"/>
          <w:sz w:val="24"/>
          <w:szCs w:val="24"/>
        </w:rPr>
      </w:pPr>
      <w:r w:rsidRPr="006B1CEA">
        <w:rPr>
          <w:rFonts w:ascii="Times New Roman" w:hAnsi="Times New Roman"/>
          <w:sz w:val="24"/>
          <w:szCs w:val="24"/>
        </w:rPr>
        <w:t xml:space="preserve">Расписание </w:t>
      </w:r>
      <w:r>
        <w:rPr>
          <w:rFonts w:ascii="Times New Roman" w:hAnsi="Times New Roman"/>
          <w:sz w:val="24"/>
          <w:szCs w:val="24"/>
        </w:rPr>
        <w:t>занятий  объединения   _</w:t>
      </w:r>
      <w:r w:rsidRPr="00825710">
        <w:rPr>
          <w:rFonts w:ascii="Times New Roman" w:hAnsi="Times New Roman"/>
          <w:b/>
          <w:sz w:val="28"/>
          <w:szCs w:val="24"/>
          <w:u w:val="single"/>
        </w:rPr>
        <w:t>Хореографический коллектив «Фантазия»</w:t>
      </w:r>
      <w:r w:rsidRPr="00825710">
        <w:rPr>
          <w:rFonts w:ascii="Times New Roman" w:hAnsi="Times New Roman"/>
          <w:b/>
          <w:sz w:val="28"/>
          <w:szCs w:val="24"/>
        </w:rPr>
        <w:t>_</w:t>
      </w:r>
      <w:r w:rsidRPr="00825710">
        <w:rPr>
          <w:rFonts w:ascii="Times New Roman" w:hAnsi="Times New Roman"/>
          <w:sz w:val="28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педагог </w:t>
      </w:r>
      <w:r>
        <w:rPr>
          <w:rFonts w:ascii="Times New Roman" w:hAnsi="Times New Roman"/>
          <w:sz w:val="24"/>
          <w:szCs w:val="24"/>
          <w:u w:val="single"/>
        </w:rPr>
        <w:t>Ризаева Эльмира Владимировна</w:t>
      </w:r>
      <w:r>
        <w:rPr>
          <w:rFonts w:ascii="Times New Roman" w:hAnsi="Times New Roman"/>
          <w:sz w:val="24"/>
          <w:szCs w:val="24"/>
        </w:rPr>
        <w:t xml:space="preserve">  </w:t>
      </w:r>
    </w:p>
    <w:p w:rsidR="008043FF" w:rsidRDefault="008043FF" w:rsidP="00663C49">
      <w:pPr>
        <w:pStyle w:val="NoSpacing"/>
        <w:jc w:val="center"/>
        <w:rPr>
          <w:rFonts w:ascii="Times New Roman" w:hAnsi="Times New Roman"/>
          <w:sz w:val="24"/>
          <w:szCs w:val="24"/>
        </w:rPr>
      </w:pPr>
    </w:p>
    <w:p w:rsidR="008043FF" w:rsidRPr="006B1CEA" w:rsidRDefault="008043FF" w:rsidP="00663C49">
      <w:pPr>
        <w:pStyle w:val="NoSpacing"/>
        <w:jc w:val="center"/>
        <w:rPr>
          <w:rFonts w:ascii="Times New Roman" w:hAnsi="Times New Roman"/>
          <w:sz w:val="24"/>
          <w:szCs w:val="24"/>
        </w:rPr>
      </w:pPr>
    </w:p>
    <w:tbl>
      <w:tblPr>
        <w:tblW w:w="15303" w:type="dxa"/>
        <w:tblLayout w:type="fixed"/>
        <w:tblLook w:val="0000"/>
      </w:tblPr>
      <w:tblGrid>
        <w:gridCol w:w="827"/>
        <w:gridCol w:w="2258"/>
        <w:gridCol w:w="2678"/>
        <w:gridCol w:w="1298"/>
        <w:gridCol w:w="5841"/>
        <w:gridCol w:w="2401"/>
      </w:tblGrid>
      <w:tr w:rsidR="008043FF" w:rsidRPr="003F2081" w:rsidTr="00296451">
        <w:trPr>
          <w:trHeight w:val="144"/>
        </w:trPr>
        <w:tc>
          <w:tcPr>
            <w:tcW w:w="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6B1CE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2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6B1CE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Ф.И.О. педагога</w:t>
            </w:r>
          </w:p>
        </w:tc>
        <w:tc>
          <w:tcPr>
            <w:tcW w:w="2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6B1CE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Объединение/</w:t>
            </w:r>
          </w:p>
          <w:p w:rsidR="008043FF" w:rsidRPr="003F2081" w:rsidRDefault="008043FF" w:rsidP="006B1CE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группа (номер группы, год обучения)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6B1CE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Дата, время</w:t>
            </w:r>
          </w:p>
        </w:tc>
        <w:tc>
          <w:tcPr>
            <w:tcW w:w="5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6B1CE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Тема занятия, ссылка на ресурс</w:t>
            </w:r>
          </w:p>
        </w:tc>
        <w:tc>
          <w:tcPr>
            <w:tcW w:w="2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6B1CE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Форма контроля</w:t>
            </w:r>
          </w:p>
        </w:tc>
      </w:tr>
      <w:tr w:rsidR="008043FF" w:rsidRPr="003F2081" w:rsidTr="00296451">
        <w:trPr>
          <w:trHeight w:val="144"/>
        </w:trPr>
        <w:tc>
          <w:tcPr>
            <w:tcW w:w="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6B1CE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663C49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 xml:space="preserve">Ризаева Эльмира Владимировна  </w:t>
            </w:r>
          </w:p>
        </w:tc>
        <w:tc>
          <w:tcPr>
            <w:tcW w:w="2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6B1CE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Хореографический коллектив «Фантазия» 1г.о 1 гр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6B1CE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07.05</w:t>
            </w:r>
          </w:p>
        </w:tc>
        <w:tc>
          <w:tcPr>
            <w:tcW w:w="5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37733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Учим танцевальную комбинацию. Макарена</w:t>
            </w:r>
            <w:r w:rsidRPr="003F2081">
              <w:rPr>
                <w:rFonts w:ascii="Times New Roman" w:hAnsi="Times New Roman"/>
                <w:sz w:val="24"/>
                <w:szCs w:val="24"/>
              </w:rPr>
              <w:tab/>
              <w:t>Задание в группеWA</w:t>
            </w:r>
          </w:p>
        </w:tc>
        <w:tc>
          <w:tcPr>
            <w:tcW w:w="2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6B1CE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Фото или видео проделанной</w:t>
            </w:r>
          </w:p>
          <w:p w:rsidR="008043FF" w:rsidRPr="003F2081" w:rsidRDefault="008043FF" w:rsidP="006B1CE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 xml:space="preserve">работы прислать на whatsapp </w:t>
            </w:r>
          </w:p>
        </w:tc>
      </w:tr>
      <w:tr w:rsidR="008043FF" w:rsidRPr="003F2081" w:rsidTr="00296451">
        <w:trPr>
          <w:trHeight w:val="1456"/>
        </w:trPr>
        <w:tc>
          <w:tcPr>
            <w:tcW w:w="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6B1CE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663C49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 xml:space="preserve">Ризаева Эльмира Владимировна  </w:t>
            </w:r>
          </w:p>
        </w:tc>
        <w:tc>
          <w:tcPr>
            <w:tcW w:w="2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43FF" w:rsidRPr="003F2081" w:rsidRDefault="008043FF" w:rsidP="008062E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Хореографический коллектив «Фантазия» 1г.о 1 гр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6B1CE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08.05</w:t>
            </w:r>
          </w:p>
        </w:tc>
        <w:tc>
          <w:tcPr>
            <w:tcW w:w="5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5C0BB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Повторение и закрепление выученных элементов.</w:t>
            </w:r>
          </w:p>
          <w:p w:rsidR="008043FF" w:rsidRPr="003F2081" w:rsidRDefault="008043FF" w:rsidP="005C0BB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Флешмоб Макарена, Задание в группеWA</w:t>
            </w:r>
          </w:p>
        </w:tc>
        <w:tc>
          <w:tcPr>
            <w:tcW w:w="2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8062E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Фото или видео проделанной</w:t>
            </w:r>
          </w:p>
          <w:p w:rsidR="008043FF" w:rsidRPr="003F2081" w:rsidRDefault="008043FF" w:rsidP="008062E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 xml:space="preserve">работы прислать на whatsapp </w:t>
            </w:r>
          </w:p>
        </w:tc>
      </w:tr>
      <w:tr w:rsidR="008043FF" w:rsidRPr="003F2081" w:rsidTr="00296451">
        <w:trPr>
          <w:trHeight w:val="144"/>
        </w:trPr>
        <w:tc>
          <w:tcPr>
            <w:tcW w:w="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6B1CE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663C49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 xml:space="preserve">Ризаева Эльмира Владимировна  </w:t>
            </w:r>
          </w:p>
        </w:tc>
        <w:tc>
          <w:tcPr>
            <w:tcW w:w="2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43FF" w:rsidRPr="003F2081" w:rsidRDefault="008043FF" w:rsidP="008062E2">
            <w:pPr>
              <w:jc w:val="center"/>
              <w:rPr>
                <w:rFonts w:ascii="Times New Roman" w:hAnsi="Times New Roman"/>
              </w:rPr>
            </w:pPr>
            <w:r w:rsidRPr="003F2081">
              <w:rPr>
                <w:rFonts w:ascii="Times New Roman" w:hAnsi="Times New Roman"/>
                <w:sz w:val="24"/>
              </w:rPr>
              <w:t>Хореографический коллектив «Фантазия» 1г.о 2 гр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6B1CE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04.05</w:t>
            </w:r>
          </w:p>
        </w:tc>
        <w:tc>
          <w:tcPr>
            <w:tcW w:w="5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5C0BB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Работа над стопами. Развиваем подъём и выворотность</w:t>
            </w:r>
            <w:r w:rsidRPr="003F2081">
              <w:rPr>
                <w:rFonts w:ascii="Times New Roman" w:hAnsi="Times New Roman"/>
                <w:sz w:val="24"/>
                <w:szCs w:val="24"/>
              </w:rPr>
              <w:tab/>
              <w:t>Видео урок в группеWA. Видео в Инстаграмм</w:t>
            </w:r>
          </w:p>
          <w:p w:rsidR="008043FF" w:rsidRPr="003F2081" w:rsidRDefault="008043FF" w:rsidP="005C0BB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https://instagram.com/dpc.molodost?igshid=rea6u8u6xjyw</w:t>
            </w:r>
          </w:p>
        </w:tc>
        <w:tc>
          <w:tcPr>
            <w:tcW w:w="2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8062E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Фото или видео проделанной</w:t>
            </w:r>
          </w:p>
          <w:p w:rsidR="008043FF" w:rsidRPr="003F2081" w:rsidRDefault="008043FF" w:rsidP="008062E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 xml:space="preserve">работы прислать на whatsapp </w:t>
            </w:r>
          </w:p>
        </w:tc>
      </w:tr>
      <w:tr w:rsidR="008043FF" w:rsidRPr="003F2081" w:rsidTr="00296451">
        <w:trPr>
          <w:trHeight w:val="144"/>
        </w:trPr>
        <w:tc>
          <w:tcPr>
            <w:tcW w:w="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6B1CE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663C49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 xml:space="preserve">Ризаева Эльмира Владимировна  </w:t>
            </w:r>
          </w:p>
        </w:tc>
        <w:tc>
          <w:tcPr>
            <w:tcW w:w="2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8062E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Хореографический коллектив «Фантазия» 1г.о 2 гр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6B1CE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09.05</w:t>
            </w:r>
          </w:p>
        </w:tc>
        <w:tc>
          <w:tcPr>
            <w:tcW w:w="5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37733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Учим танцевальную комбинацию. Макарена</w:t>
            </w:r>
            <w:r w:rsidRPr="003F2081">
              <w:rPr>
                <w:rFonts w:ascii="Times New Roman" w:hAnsi="Times New Roman"/>
                <w:sz w:val="24"/>
                <w:szCs w:val="24"/>
              </w:rPr>
              <w:tab/>
              <w:t>Задание в группеWA</w:t>
            </w:r>
          </w:p>
        </w:tc>
        <w:tc>
          <w:tcPr>
            <w:tcW w:w="2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8062E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Фото или видео проделанной</w:t>
            </w:r>
          </w:p>
          <w:p w:rsidR="008043FF" w:rsidRPr="003F2081" w:rsidRDefault="008043FF" w:rsidP="008062E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 xml:space="preserve">работы прислать на whatsapp </w:t>
            </w:r>
          </w:p>
        </w:tc>
      </w:tr>
      <w:tr w:rsidR="008043FF" w:rsidRPr="003F2081" w:rsidTr="00296451">
        <w:trPr>
          <w:trHeight w:val="144"/>
        </w:trPr>
        <w:tc>
          <w:tcPr>
            <w:tcW w:w="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6B1CE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663C49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 xml:space="preserve">Ризаева Эльмира Владимировна  </w:t>
            </w:r>
          </w:p>
        </w:tc>
        <w:tc>
          <w:tcPr>
            <w:tcW w:w="2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8062E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 xml:space="preserve">Хореографический коллектив «Фантазия» 2г.о 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6B1CE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04.05</w:t>
            </w:r>
          </w:p>
        </w:tc>
        <w:tc>
          <w:tcPr>
            <w:tcW w:w="5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5C0BB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Работа над стопами. Развиваем подъём и выворотность</w:t>
            </w:r>
            <w:r w:rsidRPr="003F2081">
              <w:rPr>
                <w:rFonts w:ascii="Times New Roman" w:hAnsi="Times New Roman"/>
                <w:sz w:val="24"/>
                <w:szCs w:val="24"/>
              </w:rPr>
              <w:tab/>
              <w:t>Видео урок в группеWA. Видео в Инстаграмм</w:t>
            </w:r>
          </w:p>
          <w:p w:rsidR="008043FF" w:rsidRPr="003F2081" w:rsidRDefault="008043FF" w:rsidP="005C0BB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https://instagram.com/dpc.molodost?igshid=rea6u8u6xjyw</w:t>
            </w:r>
          </w:p>
        </w:tc>
        <w:tc>
          <w:tcPr>
            <w:tcW w:w="2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8062E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Фото или видео проделанной</w:t>
            </w:r>
          </w:p>
          <w:p w:rsidR="008043FF" w:rsidRPr="003F2081" w:rsidRDefault="008043FF" w:rsidP="008062E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 xml:space="preserve">работы прислать на whatsapp </w:t>
            </w:r>
          </w:p>
        </w:tc>
      </w:tr>
      <w:tr w:rsidR="008043FF" w:rsidRPr="003F2081" w:rsidTr="00296451">
        <w:trPr>
          <w:trHeight w:val="144"/>
        </w:trPr>
        <w:tc>
          <w:tcPr>
            <w:tcW w:w="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6B1CE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043FF" w:rsidRPr="003F2081" w:rsidRDefault="008043FF" w:rsidP="006B1CE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663C49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  <w:p w:rsidR="008043FF" w:rsidRPr="003F2081" w:rsidRDefault="008043FF" w:rsidP="00663C49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 xml:space="preserve">Ризаева Эльмира Владимировна  </w:t>
            </w:r>
          </w:p>
        </w:tc>
        <w:tc>
          <w:tcPr>
            <w:tcW w:w="2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8062E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043FF" w:rsidRPr="003F2081" w:rsidRDefault="008043FF" w:rsidP="008062E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 xml:space="preserve">Хореографический коллектив «Фантазия» 2г.о </w:t>
            </w:r>
            <w:r w:rsidRPr="003F2081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6B1CE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09.05</w:t>
            </w:r>
          </w:p>
        </w:tc>
        <w:tc>
          <w:tcPr>
            <w:tcW w:w="5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82571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Учим танцевальную комбинацию. Макарена</w:t>
            </w:r>
            <w:r w:rsidRPr="003F2081">
              <w:rPr>
                <w:rFonts w:ascii="Times New Roman" w:hAnsi="Times New Roman"/>
                <w:sz w:val="24"/>
                <w:szCs w:val="24"/>
              </w:rPr>
              <w:tab/>
              <w:t>Задание в группеWA</w:t>
            </w:r>
          </w:p>
        </w:tc>
        <w:tc>
          <w:tcPr>
            <w:tcW w:w="2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8062E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043FF" w:rsidRPr="003F2081" w:rsidRDefault="008043FF" w:rsidP="008062E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Фото или видео проделанной</w:t>
            </w:r>
          </w:p>
          <w:p w:rsidR="008043FF" w:rsidRPr="003F2081" w:rsidRDefault="008043FF" w:rsidP="008062E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 xml:space="preserve">работы прислать на whatsapp </w:t>
            </w:r>
          </w:p>
        </w:tc>
      </w:tr>
      <w:tr w:rsidR="008043FF" w:rsidRPr="003F2081" w:rsidTr="00296451">
        <w:trPr>
          <w:trHeight w:val="144"/>
        </w:trPr>
        <w:tc>
          <w:tcPr>
            <w:tcW w:w="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5C0BB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5C0BB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 xml:space="preserve">Ризаева Эльмира Владимировна  </w:t>
            </w:r>
          </w:p>
        </w:tc>
        <w:tc>
          <w:tcPr>
            <w:tcW w:w="2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5C0BB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 xml:space="preserve">Хореографический коллектив «Фантазия» 3г.о </w:t>
            </w:r>
            <w:r w:rsidRPr="003F2081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5C0BB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04.05</w:t>
            </w:r>
          </w:p>
        </w:tc>
        <w:tc>
          <w:tcPr>
            <w:tcW w:w="5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5C0BB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Работа над стопами. Развиваем подъём и выворотность</w:t>
            </w:r>
            <w:r w:rsidRPr="003F2081">
              <w:rPr>
                <w:rFonts w:ascii="Times New Roman" w:hAnsi="Times New Roman"/>
                <w:sz w:val="24"/>
                <w:szCs w:val="24"/>
              </w:rPr>
              <w:tab/>
              <w:t>Видео урок в группеWA. Видео в Инстаграмм</w:t>
            </w:r>
          </w:p>
          <w:p w:rsidR="008043FF" w:rsidRPr="003F2081" w:rsidRDefault="008043FF" w:rsidP="005C0BB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https://instagram.com/dpc.molodost?igshid=rea6u8u6xjyw</w:t>
            </w:r>
          </w:p>
        </w:tc>
        <w:tc>
          <w:tcPr>
            <w:tcW w:w="2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5C0BB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Фото или видео проделанной</w:t>
            </w:r>
          </w:p>
          <w:p w:rsidR="008043FF" w:rsidRPr="003F2081" w:rsidRDefault="008043FF" w:rsidP="005C0BB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работы прислать на whatsapp</w:t>
            </w:r>
          </w:p>
        </w:tc>
      </w:tr>
      <w:tr w:rsidR="008043FF" w:rsidRPr="003F2081" w:rsidTr="00296451">
        <w:trPr>
          <w:trHeight w:val="144"/>
        </w:trPr>
        <w:tc>
          <w:tcPr>
            <w:tcW w:w="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5C0BB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5C0BB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 xml:space="preserve">Ризаева Эльмира Владимировна  </w:t>
            </w:r>
          </w:p>
        </w:tc>
        <w:tc>
          <w:tcPr>
            <w:tcW w:w="2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5C0BB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 xml:space="preserve">Хореографический коллектив «Фантазия» 3г.о </w:t>
            </w:r>
            <w:r w:rsidRPr="003F2081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5C0BB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08.05</w:t>
            </w:r>
          </w:p>
        </w:tc>
        <w:tc>
          <w:tcPr>
            <w:tcW w:w="5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5C0BB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Учим танцевальную комбинацию. Макарена</w:t>
            </w:r>
            <w:r w:rsidRPr="003F2081">
              <w:rPr>
                <w:rFonts w:ascii="Times New Roman" w:hAnsi="Times New Roman"/>
                <w:sz w:val="24"/>
                <w:szCs w:val="24"/>
              </w:rPr>
              <w:tab/>
              <w:t>Задание в группеWA</w:t>
            </w:r>
          </w:p>
        </w:tc>
        <w:tc>
          <w:tcPr>
            <w:tcW w:w="2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5C0BB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Фото или видео проделанной</w:t>
            </w:r>
          </w:p>
          <w:p w:rsidR="008043FF" w:rsidRPr="003F2081" w:rsidRDefault="008043FF" w:rsidP="005C0BB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работы прислать на whatsapp</w:t>
            </w:r>
          </w:p>
        </w:tc>
      </w:tr>
      <w:tr w:rsidR="008043FF" w:rsidRPr="003F2081" w:rsidTr="00296451">
        <w:trPr>
          <w:trHeight w:val="144"/>
        </w:trPr>
        <w:tc>
          <w:tcPr>
            <w:tcW w:w="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5C0BB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5C0BB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 xml:space="preserve">Ризаева Эльмира Владимировна  </w:t>
            </w:r>
          </w:p>
        </w:tc>
        <w:tc>
          <w:tcPr>
            <w:tcW w:w="2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5C0BB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 xml:space="preserve">Хореографический коллектив «Фантазия» 4г.о </w:t>
            </w:r>
            <w:r w:rsidRPr="003F2081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5C0BB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08.05</w:t>
            </w:r>
          </w:p>
        </w:tc>
        <w:tc>
          <w:tcPr>
            <w:tcW w:w="5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5C0BB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Работа над стопами. Развиваем подъём и выворотность</w:t>
            </w:r>
            <w:r w:rsidRPr="003F2081">
              <w:rPr>
                <w:rFonts w:ascii="Times New Roman" w:hAnsi="Times New Roman"/>
                <w:sz w:val="24"/>
                <w:szCs w:val="24"/>
              </w:rPr>
              <w:tab/>
              <w:t>Видео урок в группеWA. Видео в Инстаграмм</w:t>
            </w:r>
          </w:p>
          <w:p w:rsidR="008043FF" w:rsidRPr="003F2081" w:rsidRDefault="008043FF" w:rsidP="005C0BB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https://instagram.com/dpc.molodost?igshid=rea6u8u6xjyw</w:t>
            </w:r>
          </w:p>
        </w:tc>
        <w:tc>
          <w:tcPr>
            <w:tcW w:w="2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5C0BB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Фото или видео проделанной</w:t>
            </w:r>
          </w:p>
          <w:p w:rsidR="008043FF" w:rsidRPr="003F2081" w:rsidRDefault="008043FF" w:rsidP="005C0BB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работы прислать на whatsapp</w:t>
            </w:r>
          </w:p>
        </w:tc>
      </w:tr>
      <w:tr w:rsidR="008043FF" w:rsidRPr="003F2081" w:rsidTr="00296451">
        <w:trPr>
          <w:trHeight w:val="144"/>
        </w:trPr>
        <w:tc>
          <w:tcPr>
            <w:tcW w:w="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5C0BB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5C0BB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 xml:space="preserve">Ризаева Эльмира Владимировна  </w:t>
            </w:r>
          </w:p>
        </w:tc>
        <w:tc>
          <w:tcPr>
            <w:tcW w:w="2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5C0BB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 xml:space="preserve">Хореографический коллектив «Фантазия» 4г.о </w:t>
            </w:r>
            <w:r w:rsidRPr="003F2081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5C0BB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09.05</w:t>
            </w:r>
            <w:bookmarkStart w:id="0" w:name="_GoBack"/>
            <w:bookmarkEnd w:id="0"/>
          </w:p>
        </w:tc>
        <w:tc>
          <w:tcPr>
            <w:tcW w:w="5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5C0BB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Учим танцевальную комбинацию. Макарена</w:t>
            </w:r>
            <w:r w:rsidRPr="003F2081">
              <w:rPr>
                <w:rFonts w:ascii="Times New Roman" w:hAnsi="Times New Roman"/>
                <w:sz w:val="24"/>
                <w:szCs w:val="24"/>
              </w:rPr>
              <w:tab/>
              <w:t>Задание в группеWA</w:t>
            </w:r>
          </w:p>
        </w:tc>
        <w:tc>
          <w:tcPr>
            <w:tcW w:w="2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3F2081" w:rsidRDefault="008043FF" w:rsidP="005C0BB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Фото или видео проделанной</w:t>
            </w:r>
          </w:p>
          <w:p w:rsidR="008043FF" w:rsidRPr="003F2081" w:rsidRDefault="008043FF" w:rsidP="005C0BB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081">
              <w:rPr>
                <w:rFonts w:ascii="Times New Roman" w:hAnsi="Times New Roman"/>
                <w:sz w:val="24"/>
                <w:szCs w:val="24"/>
              </w:rPr>
              <w:t>работы прислать на whatsapp</w:t>
            </w:r>
          </w:p>
        </w:tc>
      </w:tr>
    </w:tbl>
    <w:p w:rsidR="008043FF" w:rsidRDefault="008043FF" w:rsidP="006B1CEA">
      <w:pPr>
        <w:pStyle w:val="NoSpacing"/>
        <w:rPr>
          <w:rFonts w:ascii="Times New Roman" w:hAnsi="Times New Roman"/>
          <w:i/>
          <w:iCs/>
          <w:sz w:val="24"/>
          <w:szCs w:val="24"/>
        </w:rPr>
      </w:pPr>
    </w:p>
    <w:p w:rsidR="008043FF" w:rsidRDefault="008043FF" w:rsidP="006B1CEA">
      <w:pPr>
        <w:pStyle w:val="NoSpacing"/>
        <w:rPr>
          <w:rFonts w:ascii="Times New Roman" w:hAnsi="Times New Roman"/>
          <w:i/>
          <w:iCs/>
          <w:sz w:val="24"/>
          <w:szCs w:val="24"/>
        </w:rPr>
      </w:pPr>
    </w:p>
    <w:p w:rsidR="008043FF" w:rsidRDefault="008043FF" w:rsidP="006B1CEA">
      <w:pPr>
        <w:pStyle w:val="NoSpacing"/>
        <w:rPr>
          <w:rFonts w:ascii="Times New Roman" w:hAnsi="Times New Roman"/>
          <w:i/>
          <w:iCs/>
          <w:sz w:val="24"/>
          <w:szCs w:val="24"/>
        </w:rPr>
      </w:pPr>
    </w:p>
    <w:p w:rsidR="008043FF" w:rsidRDefault="008043FF" w:rsidP="006B1CEA">
      <w:pPr>
        <w:pStyle w:val="NoSpacing"/>
        <w:rPr>
          <w:rFonts w:ascii="Times New Roman" w:hAnsi="Times New Roman"/>
          <w:i/>
          <w:iCs/>
          <w:sz w:val="24"/>
          <w:szCs w:val="24"/>
        </w:rPr>
      </w:pPr>
    </w:p>
    <w:p w:rsidR="008043FF" w:rsidRDefault="008043FF" w:rsidP="00296451">
      <w:pPr>
        <w:pStyle w:val="NoSpacing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МБУДО ДПЦ «Молодость» Приволжского района г. Казани</w:t>
      </w:r>
    </w:p>
    <w:p w:rsidR="008043FF" w:rsidRDefault="008043FF" w:rsidP="00296451">
      <w:pPr>
        <w:pStyle w:val="NoSpacing"/>
        <w:jc w:val="center"/>
        <w:rPr>
          <w:rFonts w:ascii="Times New Roman" w:hAnsi="Times New Roman"/>
          <w:sz w:val="24"/>
          <w:szCs w:val="24"/>
        </w:rPr>
      </w:pPr>
    </w:p>
    <w:p w:rsidR="008043FF" w:rsidRPr="00BA07F8" w:rsidRDefault="008043FF" w:rsidP="00296451">
      <w:pPr>
        <w:pStyle w:val="NoSpacing"/>
        <w:jc w:val="center"/>
        <w:rPr>
          <w:rFonts w:ascii="Times New Roman" w:hAnsi="Times New Roman"/>
          <w:sz w:val="24"/>
          <w:szCs w:val="24"/>
          <w:u w:val="single"/>
        </w:rPr>
      </w:pPr>
      <w:r w:rsidRPr="006B1CEA">
        <w:rPr>
          <w:rFonts w:ascii="Times New Roman" w:hAnsi="Times New Roman"/>
          <w:sz w:val="24"/>
          <w:szCs w:val="24"/>
        </w:rPr>
        <w:t xml:space="preserve">Расписание </w:t>
      </w:r>
      <w:r>
        <w:rPr>
          <w:rFonts w:ascii="Times New Roman" w:hAnsi="Times New Roman"/>
          <w:sz w:val="24"/>
          <w:szCs w:val="24"/>
        </w:rPr>
        <w:t xml:space="preserve">занятий, объединения -  </w:t>
      </w:r>
      <w:r>
        <w:rPr>
          <w:rFonts w:ascii="Times New Roman" w:hAnsi="Times New Roman"/>
          <w:b/>
          <w:sz w:val="32"/>
          <w:szCs w:val="24"/>
          <w:u w:val="single"/>
        </w:rPr>
        <w:t xml:space="preserve">Классика </w:t>
      </w:r>
      <w:r>
        <w:rPr>
          <w:rFonts w:ascii="Times New Roman" w:hAnsi="Times New Roman"/>
          <w:sz w:val="32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педагог </w:t>
      </w:r>
      <w:r>
        <w:rPr>
          <w:rFonts w:ascii="Times New Roman" w:hAnsi="Times New Roman"/>
          <w:sz w:val="24"/>
          <w:szCs w:val="24"/>
          <w:u w:val="single"/>
        </w:rPr>
        <w:t>Ризаева Эльмира Владимировна</w:t>
      </w:r>
    </w:p>
    <w:p w:rsidR="008043FF" w:rsidRPr="006B1CEA" w:rsidRDefault="008043FF" w:rsidP="00296451">
      <w:pPr>
        <w:pStyle w:val="NoSpacing"/>
        <w:jc w:val="center"/>
        <w:rPr>
          <w:rFonts w:ascii="Times New Roman" w:hAnsi="Times New Roman"/>
          <w:sz w:val="24"/>
          <w:szCs w:val="24"/>
        </w:rPr>
      </w:pPr>
    </w:p>
    <w:tbl>
      <w:tblPr>
        <w:tblW w:w="15303" w:type="dxa"/>
        <w:tblLayout w:type="fixed"/>
        <w:tblLook w:val="0000"/>
      </w:tblPr>
      <w:tblGrid>
        <w:gridCol w:w="831"/>
        <w:gridCol w:w="2264"/>
        <w:gridCol w:w="2683"/>
        <w:gridCol w:w="1303"/>
        <w:gridCol w:w="5812"/>
        <w:gridCol w:w="2410"/>
      </w:tblGrid>
      <w:tr w:rsidR="008043FF" w:rsidRPr="006962C3" w:rsidTr="001470A2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6962C3" w:rsidRDefault="008043FF" w:rsidP="001470A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2C3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6962C3" w:rsidRDefault="008043FF" w:rsidP="001470A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2C3">
              <w:rPr>
                <w:rFonts w:ascii="Times New Roman" w:hAnsi="Times New Roman"/>
                <w:sz w:val="24"/>
                <w:szCs w:val="24"/>
              </w:rPr>
              <w:t>Ф.И.О. педагога</w:t>
            </w: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6962C3" w:rsidRDefault="008043FF" w:rsidP="001470A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2C3">
              <w:rPr>
                <w:rFonts w:ascii="Times New Roman" w:hAnsi="Times New Roman"/>
                <w:sz w:val="24"/>
                <w:szCs w:val="24"/>
              </w:rPr>
              <w:t>Объединение/</w:t>
            </w:r>
          </w:p>
          <w:p w:rsidR="008043FF" w:rsidRPr="006962C3" w:rsidRDefault="008043FF" w:rsidP="001470A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2C3">
              <w:rPr>
                <w:rFonts w:ascii="Times New Roman" w:hAnsi="Times New Roman"/>
                <w:sz w:val="24"/>
                <w:szCs w:val="24"/>
              </w:rPr>
              <w:t>группа (номер группы, год обучения)</w:t>
            </w: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6962C3" w:rsidRDefault="008043FF" w:rsidP="001470A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2C3">
              <w:rPr>
                <w:rFonts w:ascii="Times New Roman" w:hAnsi="Times New Roman"/>
                <w:sz w:val="24"/>
                <w:szCs w:val="24"/>
              </w:rPr>
              <w:t>Дата, время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6962C3" w:rsidRDefault="008043FF" w:rsidP="001470A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2C3">
              <w:rPr>
                <w:rFonts w:ascii="Times New Roman" w:hAnsi="Times New Roman"/>
                <w:sz w:val="24"/>
                <w:szCs w:val="24"/>
              </w:rPr>
              <w:t>Тема занятия, ссылка на ресурс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6962C3" w:rsidRDefault="008043FF" w:rsidP="001470A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2C3">
              <w:rPr>
                <w:rFonts w:ascii="Times New Roman" w:hAnsi="Times New Roman"/>
                <w:sz w:val="24"/>
                <w:szCs w:val="24"/>
              </w:rPr>
              <w:t>Форма контроля</w:t>
            </w:r>
          </w:p>
        </w:tc>
      </w:tr>
      <w:tr w:rsidR="008043FF" w:rsidRPr="006962C3" w:rsidTr="001470A2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6962C3" w:rsidRDefault="008043FF" w:rsidP="001470A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2C3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6962C3" w:rsidRDefault="008043FF" w:rsidP="001470A2">
            <w:pPr>
              <w:rPr>
                <w:rFonts w:ascii="Times New Roman" w:hAnsi="Times New Roman"/>
                <w:sz w:val="24"/>
                <w:szCs w:val="24"/>
              </w:rPr>
            </w:pPr>
            <w:r w:rsidRPr="006962C3">
              <w:rPr>
                <w:rFonts w:ascii="Times New Roman" w:hAnsi="Times New Roman"/>
                <w:sz w:val="24"/>
                <w:szCs w:val="24"/>
              </w:rPr>
              <w:t>Ризаева Эльмира Владимировна</w:t>
            </w:r>
          </w:p>
          <w:p w:rsidR="008043FF" w:rsidRPr="006962C3" w:rsidRDefault="008043FF" w:rsidP="001470A2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6962C3" w:rsidRDefault="008043FF" w:rsidP="001470A2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6962C3">
              <w:rPr>
                <w:rFonts w:ascii="Times New Roman" w:hAnsi="Times New Roman"/>
                <w:sz w:val="24"/>
                <w:szCs w:val="24"/>
              </w:rPr>
              <w:t xml:space="preserve">         объединение -   </w:t>
            </w:r>
          </w:p>
          <w:p w:rsidR="008043FF" w:rsidRPr="006962C3" w:rsidRDefault="008043FF" w:rsidP="001470A2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6962C3">
              <w:rPr>
                <w:rFonts w:ascii="Times New Roman" w:hAnsi="Times New Roman"/>
                <w:sz w:val="24"/>
                <w:szCs w:val="24"/>
              </w:rPr>
              <w:t xml:space="preserve">         Классика  1г.о.</w:t>
            </w: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6962C3" w:rsidRDefault="008043FF" w:rsidP="001470A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2C3">
              <w:rPr>
                <w:rFonts w:ascii="Times New Roman" w:hAnsi="Times New Roman"/>
                <w:sz w:val="24"/>
                <w:szCs w:val="24"/>
              </w:rPr>
              <w:t>06.05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6962C3" w:rsidRDefault="008043FF" w:rsidP="001470A2">
            <w:pPr>
              <w:rPr>
                <w:rFonts w:ascii="Times New Roman" w:hAnsi="Times New Roman"/>
                <w:sz w:val="24"/>
                <w:szCs w:val="24"/>
              </w:rPr>
            </w:pPr>
            <w:r w:rsidRPr="006962C3">
              <w:rPr>
                <w:rFonts w:ascii="Times New Roman" w:hAnsi="Times New Roman"/>
                <w:sz w:val="24"/>
                <w:szCs w:val="24"/>
              </w:rPr>
              <w:t>Упражнения на растяжку.</w:t>
            </w:r>
            <w:r w:rsidRPr="006962C3">
              <w:rPr>
                <w:rFonts w:ascii="Times New Roman" w:hAnsi="Times New Roman"/>
                <w:sz w:val="24"/>
                <w:szCs w:val="24"/>
              </w:rPr>
              <w:tab/>
              <w:t>Видео урок в   группеWA</w:t>
            </w:r>
          </w:p>
          <w:p w:rsidR="008043FF" w:rsidRPr="006962C3" w:rsidRDefault="008043FF" w:rsidP="001470A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6962C3" w:rsidRDefault="008043FF" w:rsidP="001470A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2C3">
              <w:rPr>
                <w:rFonts w:ascii="Times New Roman" w:hAnsi="Times New Roman"/>
                <w:sz w:val="24"/>
                <w:szCs w:val="24"/>
              </w:rPr>
              <w:t>Фото проделанной</w:t>
            </w:r>
          </w:p>
          <w:p w:rsidR="008043FF" w:rsidRPr="006962C3" w:rsidRDefault="008043FF" w:rsidP="001470A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2C3">
              <w:rPr>
                <w:rFonts w:ascii="Times New Roman" w:hAnsi="Times New Roman"/>
                <w:sz w:val="24"/>
                <w:szCs w:val="24"/>
              </w:rPr>
              <w:t xml:space="preserve">работы прислать на whatsapp </w:t>
            </w:r>
          </w:p>
        </w:tc>
      </w:tr>
      <w:tr w:rsidR="008043FF" w:rsidRPr="006962C3" w:rsidTr="001470A2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6962C3" w:rsidRDefault="008043FF" w:rsidP="001470A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2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6962C3" w:rsidRDefault="008043FF" w:rsidP="001470A2">
            <w:pPr>
              <w:rPr>
                <w:rFonts w:ascii="Times New Roman" w:hAnsi="Times New Roman"/>
                <w:sz w:val="24"/>
                <w:szCs w:val="24"/>
              </w:rPr>
            </w:pPr>
            <w:r w:rsidRPr="006962C3">
              <w:rPr>
                <w:rFonts w:ascii="Times New Roman" w:hAnsi="Times New Roman"/>
                <w:sz w:val="24"/>
                <w:szCs w:val="24"/>
              </w:rPr>
              <w:t>Ризаева Эльмира Владимировна</w:t>
            </w:r>
          </w:p>
          <w:p w:rsidR="008043FF" w:rsidRPr="006962C3" w:rsidRDefault="008043FF" w:rsidP="001470A2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6962C3" w:rsidRDefault="008043FF" w:rsidP="001470A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2C3">
              <w:rPr>
                <w:rFonts w:ascii="Times New Roman" w:hAnsi="Times New Roman"/>
                <w:sz w:val="24"/>
                <w:szCs w:val="24"/>
              </w:rPr>
              <w:t>объединение -  Классика  2г.о.</w:t>
            </w: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6962C3" w:rsidRDefault="008043FF" w:rsidP="001470A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2C3">
              <w:rPr>
                <w:rFonts w:ascii="Times New Roman" w:hAnsi="Times New Roman"/>
                <w:sz w:val="24"/>
                <w:szCs w:val="24"/>
              </w:rPr>
              <w:t>06.05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6962C3" w:rsidRDefault="008043FF" w:rsidP="001470A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2C3">
              <w:rPr>
                <w:rFonts w:ascii="Times New Roman" w:hAnsi="Times New Roman"/>
                <w:sz w:val="24"/>
                <w:szCs w:val="24"/>
              </w:rPr>
              <w:t>«лягушка» в положении сидя и лежа на спине, лежа на животе, с наклоном корпуса вперед,с открытием ног во 2 позицию</w:t>
            </w:r>
            <w:r w:rsidRPr="006962C3">
              <w:rPr>
                <w:rFonts w:ascii="Times New Roman" w:hAnsi="Times New Roman"/>
                <w:sz w:val="24"/>
                <w:szCs w:val="24"/>
              </w:rPr>
              <w:tab/>
              <w:t xml:space="preserve">Прямой онлайн эфир </w:t>
            </w:r>
          </w:p>
          <w:p w:rsidR="008043FF" w:rsidRPr="006962C3" w:rsidRDefault="008043FF" w:rsidP="001470A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2C3">
              <w:rPr>
                <w:rFonts w:ascii="Times New Roman" w:hAnsi="Times New Roman"/>
                <w:sz w:val="24"/>
                <w:szCs w:val="24"/>
              </w:rPr>
              <w:t xml:space="preserve">     Zoom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6962C3" w:rsidRDefault="008043FF" w:rsidP="001470A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2C3">
              <w:rPr>
                <w:rFonts w:ascii="Times New Roman" w:hAnsi="Times New Roman"/>
                <w:sz w:val="24"/>
                <w:szCs w:val="24"/>
              </w:rPr>
              <w:t>Фото проделанной</w:t>
            </w:r>
          </w:p>
          <w:p w:rsidR="008043FF" w:rsidRPr="006962C3" w:rsidRDefault="008043FF" w:rsidP="001470A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2C3">
              <w:rPr>
                <w:rFonts w:ascii="Times New Roman" w:hAnsi="Times New Roman"/>
                <w:sz w:val="24"/>
                <w:szCs w:val="24"/>
              </w:rPr>
              <w:t xml:space="preserve">работы прислать на whatsapp </w:t>
            </w:r>
          </w:p>
        </w:tc>
      </w:tr>
      <w:tr w:rsidR="008043FF" w:rsidRPr="006962C3" w:rsidTr="001470A2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6962C3" w:rsidRDefault="008043FF" w:rsidP="001470A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2C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6962C3" w:rsidRDefault="008043FF" w:rsidP="001470A2">
            <w:pPr>
              <w:rPr>
                <w:rFonts w:ascii="Times New Roman" w:hAnsi="Times New Roman"/>
                <w:sz w:val="24"/>
                <w:szCs w:val="24"/>
              </w:rPr>
            </w:pPr>
            <w:r w:rsidRPr="006962C3">
              <w:rPr>
                <w:rFonts w:ascii="Times New Roman" w:hAnsi="Times New Roman"/>
                <w:sz w:val="24"/>
                <w:szCs w:val="24"/>
              </w:rPr>
              <w:t>Ризаева Эльмира Владимировна</w:t>
            </w:r>
          </w:p>
          <w:p w:rsidR="008043FF" w:rsidRPr="006962C3" w:rsidRDefault="008043FF" w:rsidP="001470A2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6962C3" w:rsidRDefault="008043FF" w:rsidP="001470A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2C3">
              <w:rPr>
                <w:rFonts w:ascii="Times New Roman" w:hAnsi="Times New Roman"/>
                <w:sz w:val="24"/>
                <w:szCs w:val="24"/>
              </w:rPr>
              <w:t>объединение -  Классика  3г.о.</w:t>
            </w: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6962C3" w:rsidRDefault="008043FF" w:rsidP="001470A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2C3">
              <w:rPr>
                <w:rFonts w:ascii="Times New Roman" w:hAnsi="Times New Roman"/>
                <w:sz w:val="24"/>
                <w:szCs w:val="24"/>
              </w:rPr>
              <w:t>06.05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6962C3" w:rsidRDefault="008043FF" w:rsidP="001470A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2C3">
              <w:rPr>
                <w:rFonts w:ascii="Times New Roman" w:hAnsi="Times New Roman"/>
                <w:sz w:val="24"/>
                <w:szCs w:val="24"/>
              </w:rPr>
              <w:t xml:space="preserve">Passe par terre (проведение </w:t>
            </w:r>
          </w:p>
          <w:p w:rsidR="008043FF" w:rsidRPr="006962C3" w:rsidRDefault="008043FF" w:rsidP="001470A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2C3">
              <w:rPr>
                <w:rFonts w:ascii="Times New Roman" w:hAnsi="Times New Roman"/>
                <w:sz w:val="24"/>
                <w:szCs w:val="24"/>
              </w:rPr>
              <w:t xml:space="preserve">ноги вперед-назад </w:t>
            </w:r>
          </w:p>
          <w:p w:rsidR="008043FF" w:rsidRPr="006962C3" w:rsidRDefault="008043FF" w:rsidP="001470A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2C3">
              <w:rPr>
                <w:rFonts w:ascii="Times New Roman" w:hAnsi="Times New Roman"/>
                <w:sz w:val="24"/>
                <w:szCs w:val="24"/>
              </w:rPr>
              <w:t>через 1 позицию).</w:t>
            </w:r>
          </w:p>
          <w:p w:rsidR="008043FF" w:rsidRPr="006962C3" w:rsidRDefault="008043FF" w:rsidP="001470A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2C3">
              <w:rPr>
                <w:rFonts w:ascii="Times New Roman" w:hAnsi="Times New Roman"/>
                <w:sz w:val="24"/>
                <w:szCs w:val="24"/>
              </w:rPr>
              <w:tab/>
              <w:t xml:space="preserve">Прямой онлайн эфир </w:t>
            </w:r>
          </w:p>
          <w:p w:rsidR="008043FF" w:rsidRPr="006962C3" w:rsidRDefault="008043FF" w:rsidP="001470A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2C3">
              <w:rPr>
                <w:rFonts w:ascii="Times New Roman" w:hAnsi="Times New Roman"/>
                <w:sz w:val="24"/>
                <w:szCs w:val="24"/>
              </w:rPr>
              <w:t xml:space="preserve">     Zoom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3FF" w:rsidRPr="006962C3" w:rsidRDefault="008043FF" w:rsidP="001470A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2C3">
              <w:rPr>
                <w:rFonts w:ascii="Times New Roman" w:hAnsi="Times New Roman"/>
                <w:sz w:val="24"/>
                <w:szCs w:val="24"/>
              </w:rPr>
              <w:t>Фото проделанной</w:t>
            </w:r>
          </w:p>
          <w:p w:rsidR="008043FF" w:rsidRPr="006962C3" w:rsidRDefault="008043FF" w:rsidP="001470A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2C3">
              <w:rPr>
                <w:rFonts w:ascii="Times New Roman" w:hAnsi="Times New Roman"/>
                <w:sz w:val="24"/>
                <w:szCs w:val="24"/>
              </w:rPr>
              <w:t xml:space="preserve">работы прислать на whatsapp </w:t>
            </w:r>
          </w:p>
        </w:tc>
      </w:tr>
    </w:tbl>
    <w:p w:rsidR="008043FF" w:rsidRDefault="008043FF" w:rsidP="006B1CEA">
      <w:pPr>
        <w:pStyle w:val="NoSpacing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 xml:space="preserve"> </w:t>
      </w:r>
    </w:p>
    <w:p w:rsidR="008043FF" w:rsidRDefault="008043FF" w:rsidP="006B1CEA">
      <w:pPr>
        <w:pStyle w:val="NoSpacing"/>
        <w:rPr>
          <w:rFonts w:ascii="Times New Roman" w:hAnsi="Times New Roman"/>
          <w:i/>
          <w:iCs/>
          <w:sz w:val="24"/>
          <w:szCs w:val="24"/>
        </w:rPr>
      </w:pPr>
    </w:p>
    <w:p w:rsidR="008043FF" w:rsidRDefault="008043FF" w:rsidP="006B1CEA">
      <w:pPr>
        <w:pStyle w:val="NoSpacing"/>
        <w:rPr>
          <w:rFonts w:ascii="Times New Roman" w:hAnsi="Times New Roman"/>
          <w:i/>
          <w:iCs/>
          <w:sz w:val="24"/>
          <w:szCs w:val="24"/>
        </w:rPr>
      </w:pPr>
    </w:p>
    <w:p w:rsidR="008043FF" w:rsidRDefault="008043FF" w:rsidP="006B1CEA">
      <w:pPr>
        <w:pStyle w:val="NoSpacing"/>
        <w:rPr>
          <w:rFonts w:ascii="Times New Roman" w:hAnsi="Times New Roman"/>
          <w:i/>
          <w:iCs/>
          <w:sz w:val="24"/>
          <w:szCs w:val="24"/>
        </w:rPr>
      </w:pPr>
    </w:p>
    <w:p w:rsidR="008043FF" w:rsidRDefault="008043FF" w:rsidP="006B1CEA">
      <w:pPr>
        <w:pStyle w:val="NoSpacing"/>
        <w:rPr>
          <w:rFonts w:ascii="Times New Roman" w:hAnsi="Times New Roman"/>
          <w:i/>
          <w:iCs/>
          <w:sz w:val="24"/>
          <w:szCs w:val="24"/>
        </w:rPr>
      </w:pPr>
    </w:p>
    <w:p w:rsidR="008043FF" w:rsidRDefault="008043FF" w:rsidP="006B1CEA">
      <w:pPr>
        <w:pStyle w:val="NoSpacing"/>
        <w:rPr>
          <w:rFonts w:ascii="Times New Roman" w:hAnsi="Times New Roman"/>
          <w:i/>
          <w:iCs/>
          <w:sz w:val="24"/>
          <w:szCs w:val="24"/>
        </w:rPr>
      </w:pPr>
    </w:p>
    <w:p w:rsidR="008043FF" w:rsidRDefault="008043FF" w:rsidP="006B1CEA">
      <w:pPr>
        <w:pStyle w:val="NoSpacing"/>
        <w:rPr>
          <w:rFonts w:ascii="Times New Roman" w:hAnsi="Times New Roman"/>
          <w:i/>
          <w:iCs/>
          <w:sz w:val="24"/>
          <w:szCs w:val="24"/>
        </w:rPr>
      </w:pPr>
    </w:p>
    <w:p w:rsidR="008043FF" w:rsidRPr="00380043" w:rsidRDefault="008043FF" w:rsidP="006B1CEA">
      <w:pPr>
        <w:pStyle w:val="NoSpacing"/>
        <w:rPr>
          <w:rFonts w:ascii="Times New Roman" w:hAnsi="Times New Roman"/>
          <w:b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 xml:space="preserve"> </w:t>
      </w:r>
    </w:p>
    <w:sectPr w:rsidR="008043FF" w:rsidRPr="00380043" w:rsidSect="007D24DC">
      <w:pgSz w:w="16838" w:h="11906" w:orient="landscape"/>
      <w:pgMar w:top="56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101C9"/>
    <w:rsid w:val="0001659B"/>
    <w:rsid w:val="0003186C"/>
    <w:rsid w:val="000678F3"/>
    <w:rsid w:val="001470A2"/>
    <w:rsid w:val="002018D0"/>
    <w:rsid w:val="00296451"/>
    <w:rsid w:val="00377330"/>
    <w:rsid w:val="00380043"/>
    <w:rsid w:val="003F2081"/>
    <w:rsid w:val="00460B55"/>
    <w:rsid w:val="00463EDF"/>
    <w:rsid w:val="005C0BB5"/>
    <w:rsid w:val="00663C49"/>
    <w:rsid w:val="00680F1E"/>
    <w:rsid w:val="006962C3"/>
    <w:rsid w:val="006B1CEA"/>
    <w:rsid w:val="006C63AB"/>
    <w:rsid w:val="007D24DC"/>
    <w:rsid w:val="008043FF"/>
    <w:rsid w:val="008062E2"/>
    <w:rsid w:val="00825710"/>
    <w:rsid w:val="008C2A4D"/>
    <w:rsid w:val="00A94342"/>
    <w:rsid w:val="00AA1B29"/>
    <w:rsid w:val="00B8231A"/>
    <w:rsid w:val="00BA07F8"/>
    <w:rsid w:val="00C30518"/>
    <w:rsid w:val="00C93305"/>
    <w:rsid w:val="00C96F16"/>
    <w:rsid w:val="00CE497C"/>
    <w:rsid w:val="00D34C20"/>
    <w:rsid w:val="00D41C75"/>
    <w:rsid w:val="00DA3027"/>
    <w:rsid w:val="00ED285C"/>
    <w:rsid w:val="00F101C9"/>
    <w:rsid w:val="00F40464"/>
    <w:rsid w:val="00F429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659B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6B1CEA"/>
  </w:style>
  <w:style w:type="character" w:styleId="Hyperlink">
    <w:name w:val="Hyperlink"/>
    <w:basedOn w:val="DefaultParagraphFont"/>
    <w:uiPriority w:val="99"/>
    <w:rsid w:val="00380043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B8231A"/>
    <w:rPr>
      <w:rFonts w:ascii="Times New Roman" w:hAnsi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2</Pages>
  <Words>542</Words>
  <Characters>3091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1</cp:lastModifiedBy>
  <cp:revision>3</cp:revision>
  <dcterms:created xsi:type="dcterms:W3CDTF">2020-04-29T17:11:00Z</dcterms:created>
  <dcterms:modified xsi:type="dcterms:W3CDTF">2020-04-30T07:50:00Z</dcterms:modified>
</cp:coreProperties>
</file>